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40C" w:rsidRPr="008244BB" w:rsidRDefault="000279E6">
      <w:pPr>
        <w:rPr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7" o:spid="_x0000_s1030" type="#_x0000_t202" style="position:absolute;left:0;text-align:left;margin-left:290.6pt;margin-top:42.15pt;width:189.6pt;height:106pt;z-index:25165875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" filled="f" stroked="f" strokeweight="0" insetpen="t">
            <o:lock v:ext="edit" shapetype="t"/>
            <v:textbox style="mso-next-textbox:#Text Box 257" inset="2.85pt,2.85pt,2.85pt,2.85pt">
              <w:txbxContent>
                <w:p w:rsidR="005B34E2" w:rsidRPr="00FF0996" w:rsidRDefault="0043740C">
                  <w:pPr>
                    <w:pStyle w:val="a8"/>
                    <w:rPr>
                      <w:caps/>
                      <w:sz w:val="32"/>
                      <w:szCs w:val="32"/>
                      <w:lang w:val="ru-RU"/>
                    </w:rPr>
                  </w:pPr>
                  <w:r>
                    <w:rPr>
                      <w:caps/>
                      <w:sz w:val="32"/>
                      <w:szCs w:val="32"/>
                      <w:lang w:val="ru-RU"/>
                    </w:rPr>
                    <w:t>ИШИМСКАЯ МЕЖРАЙОННАЯ ПРОКУРАТУРА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3036824</wp:posOffset>
            </wp:positionH>
            <wp:positionV relativeFrom="paragraph">
              <wp:posOffset>2551176</wp:posOffset>
            </wp:positionV>
            <wp:extent cx="2897658" cy="2624328"/>
            <wp:effectExtent l="19050" t="0" r="0" b="0"/>
            <wp:wrapNone/>
            <wp:docPr id="5" name="Рисунок 2" descr="189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234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62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305pt;margin-top:450.75pt;width:189.6pt;height:162.15pt;z-index:25165158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" filled="f" stroked="f" strokeweight="0" insetpen="t">
            <o:lock v:ext="edit" shapetype="t"/>
            <v:textbox style="mso-next-textbox:#Text Box 250" inset="2.85pt,2.85pt,2.85pt,2.85pt">
              <w:txbxContent>
                <w:p w:rsidR="005B34E2" w:rsidRPr="00AF2817" w:rsidRDefault="005B34E2">
                  <w:pPr>
                    <w:pStyle w:val="23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AF2817">
                    <w:rPr>
                      <w:b/>
                      <w:sz w:val="28"/>
                      <w:szCs w:val="28"/>
                      <w:lang w:val="ru-RU"/>
                    </w:rPr>
                    <w:t>Адрес</w:t>
                  </w:r>
                </w:p>
                <w:p w:rsidR="0043740C" w:rsidRPr="00AF2817" w:rsidRDefault="0043740C">
                  <w:pPr>
                    <w:pStyle w:val="23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AF2817">
                    <w:rPr>
                      <w:b/>
                      <w:sz w:val="28"/>
                      <w:szCs w:val="28"/>
                      <w:lang w:val="ru-RU"/>
                    </w:rPr>
                    <w:t>627750</w:t>
                  </w:r>
                  <w:r w:rsidR="005B34E2" w:rsidRPr="00AF2817">
                    <w:rPr>
                      <w:b/>
                      <w:sz w:val="28"/>
                      <w:szCs w:val="28"/>
                      <w:lang w:val="ru-RU"/>
                    </w:rPr>
                    <w:t xml:space="preserve">, </w:t>
                  </w:r>
                  <w:r w:rsidRPr="00AF2817">
                    <w:rPr>
                      <w:b/>
                      <w:sz w:val="28"/>
                      <w:szCs w:val="28"/>
                      <w:lang w:val="ru-RU"/>
                    </w:rPr>
                    <w:t>Тюменская область</w:t>
                  </w:r>
                </w:p>
                <w:p w:rsidR="005B34E2" w:rsidRPr="00AF2817" w:rsidRDefault="005B34E2">
                  <w:pPr>
                    <w:pStyle w:val="23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AF2817">
                    <w:rPr>
                      <w:b/>
                      <w:sz w:val="28"/>
                      <w:szCs w:val="28"/>
                      <w:lang w:val="ru-RU"/>
                    </w:rPr>
                    <w:t xml:space="preserve">г. </w:t>
                  </w:r>
                  <w:r w:rsidR="0043740C" w:rsidRPr="00AF2817">
                    <w:rPr>
                      <w:b/>
                      <w:sz w:val="28"/>
                      <w:szCs w:val="28"/>
                      <w:lang w:val="ru-RU"/>
                    </w:rPr>
                    <w:t>Ишим</w:t>
                  </w:r>
                  <w:proofErr w:type="gramStart"/>
                  <w:r w:rsidR="0043740C" w:rsidRPr="00AF2817">
                    <w:rPr>
                      <w:b/>
                      <w:sz w:val="28"/>
                      <w:szCs w:val="28"/>
                      <w:lang w:val="ru-RU"/>
                    </w:rPr>
                    <w:t>.у</w:t>
                  </w:r>
                  <w:proofErr w:type="gramEnd"/>
                  <w:r w:rsidR="0043740C" w:rsidRPr="00AF2817">
                    <w:rPr>
                      <w:b/>
                      <w:sz w:val="28"/>
                      <w:szCs w:val="28"/>
                      <w:lang w:val="ru-RU"/>
                    </w:rPr>
                    <w:t>л. Гагарина ,69</w:t>
                  </w:r>
                </w:p>
                <w:p w:rsidR="005B34E2" w:rsidRPr="00AF2817" w:rsidRDefault="005B34E2">
                  <w:pPr>
                    <w:pStyle w:val="23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AF2817">
                    <w:rPr>
                      <w:b/>
                      <w:sz w:val="28"/>
                      <w:szCs w:val="28"/>
                      <w:lang w:val="ru-RU"/>
                    </w:rPr>
                    <w:t xml:space="preserve">Телефон: </w:t>
                  </w:r>
                  <w:r w:rsidR="0043740C" w:rsidRPr="00AF2817">
                    <w:rPr>
                      <w:b/>
                      <w:sz w:val="28"/>
                      <w:szCs w:val="28"/>
                      <w:lang w:val="ru-RU"/>
                    </w:rPr>
                    <w:t>8 (34551) 2-32-65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4" o:spid="_x0000_s1029" type="#_x0000_t202" style="position:absolute;left:0;text-align:left;margin-left:284.85pt;margin-top:119.5pt;width:195.35pt;height:186.45pt;z-index:25165568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" filled="f" stroked="f" strokeweight="0" insetpen="t">
            <o:lock v:ext="edit" shapetype="t"/>
            <v:textbox style="mso-next-textbox:#Text Box 254" inset="2.85pt,2.85pt,2.85pt,2.85pt">
              <w:txbxContent>
                <w:p w:rsidR="0043740C" w:rsidRDefault="005B34E2" w:rsidP="00B5265B">
                  <w:pPr>
                    <w:pStyle w:val="4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Прием граждан в </w:t>
                  </w:r>
                  <w:r w:rsidR="0043740C">
                    <w:rPr>
                      <w:lang w:val="ru-RU"/>
                    </w:rPr>
                    <w:t>Ишимской межрайонной прокуратуре</w:t>
                  </w:r>
                </w:p>
                <w:p w:rsidR="005B34E2" w:rsidRPr="00FF0996" w:rsidRDefault="005B34E2" w:rsidP="00B5265B">
                  <w:pPr>
                    <w:pStyle w:val="4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осуществляется ежедневно с 09-00 до 13-00  и с 14-00 до 18-00</w:t>
                  </w:r>
                </w:p>
              </w:txbxContent>
            </v:textbox>
            <w10:wrap anchorx="page" anchory="page"/>
          </v:shape>
        </w:pict>
      </w:r>
      <w:r w:rsidR="00AF2817">
        <w:rPr>
          <w:noProof/>
          <w:lang w:val="ru-RU" w:eastAsia="ru-RU"/>
        </w:rPr>
        <w:pict>
          <v:shape id="Text Box 253" o:spid="_x0000_s1035" type="#_x0000_t202" style="position:absolute;left:0;text-align:left;margin-left:51.85pt;margin-top:254.2pt;width:167.75pt;height:143.45pt;z-index:25165465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" filled="f" stroked="f" strokeweight="0" insetpen="t">
            <o:lock v:ext="edit" shapetype="t"/>
            <v:textbox style="mso-next-textbox:#Text Box 253;mso-fit-shape-to-text:t" inset="2.85pt,2.85pt,2.85pt,2.85pt">
              <w:txbxContent>
                <w:p w:rsidR="005B34E2" w:rsidRPr="00D6069D" w:rsidRDefault="00D6069D" w:rsidP="00D6069D">
                  <w:pPr>
                    <w:pStyle w:val="11"/>
                    <w:spacing w:after="0" w:line="240" w:lineRule="auto"/>
                    <w:contextualSpacing/>
                    <w:jc w:val="center"/>
                    <w:rPr>
                      <w:b/>
                      <w:lang w:val="ru-RU"/>
                    </w:rPr>
                  </w:pPr>
                  <w:r w:rsidRPr="00D6069D">
                    <w:rPr>
                      <w:b/>
                      <w:lang w:val="ru-RU"/>
                    </w:rPr>
                    <w:t>МО МВД России «</w:t>
                  </w:r>
                  <w:proofErr w:type="spellStart"/>
                  <w:r w:rsidRPr="00D6069D">
                    <w:rPr>
                      <w:b/>
                      <w:lang w:val="ru-RU"/>
                    </w:rPr>
                    <w:t>Ишимский</w:t>
                  </w:r>
                  <w:proofErr w:type="spellEnd"/>
                  <w:r w:rsidRPr="00D6069D">
                    <w:rPr>
                      <w:b/>
                      <w:lang w:val="ru-RU"/>
                    </w:rPr>
                    <w:t>»</w:t>
                  </w:r>
                </w:p>
                <w:p w:rsidR="00D6069D" w:rsidRDefault="00D6069D" w:rsidP="00D6069D">
                  <w:pPr>
                    <w:pStyle w:val="11"/>
                    <w:spacing w:after="0" w:line="240" w:lineRule="auto"/>
                    <w:contextualSpacing/>
                    <w:jc w:val="center"/>
                    <w:rPr>
                      <w:b/>
                      <w:lang w:val="ru-RU"/>
                    </w:rPr>
                  </w:pPr>
                  <w:r w:rsidRPr="00D6069D">
                    <w:rPr>
                      <w:b/>
                      <w:lang w:val="ru-RU"/>
                    </w:rPr>
                    <w:t>02</w:t>
                  </w:r>
                </w:p>
                <w:p w:rsidR="00D6069D" w:rsidRDefault="00D6069D" w:rsidP="00D6069D">
                  <w:pPr>
                    <w:pStyle w:val="11"/>
                    <w:spacing w:after="0" w:line="240" w:lineRule="auto"/>
                    <w:contextualSpacing/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ОДН ОУУП и ПДН МО МВД России «</w:t>
                  </w:r>
                  <w:proofErr w:type="spellStart"/>
                  <w:r>
                    <w:rPr>
                      <w:b/>
                      <w:lang w:val="ru-RU"/>
                    </w:rPr>
                    <w:t>Ишимский</w:t>
                  </w:r>
                  <w:proofErr w:type="spellEnd"/>
                  <w:r>
                    <w:rPr>
                      <w:b/>
                      <w:lang w:val="ru-RU"/>
                    </w:rPr>
                    <w:t>»</w:t>
                  </w:r>
                </w:p>
                <w:p w:rsidR="00D6069D" w:rsidRPr="00D6069D" w:rsidRDefault="00D6069D" w:rsidP="00D6069D">
                  <w:pPr>
                    <w:pStyle w:val="11"/>
                    <w:spacing w:after="0" w:line="240" w:lineRule="auto"/>
                    <w:contextualSpacing/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7-45-03, 7-27-20</w:t>
                  </w:r>
                </w:p>
                <w:p w:rsidR="00D6069D" w:rsidRPr="003A1A56" w:rsidRDefault="00D6069D">
                  <w:pPr>
                    <w:pStyle w:val="11"/>
                    <w:rPr>
                      <w:lang w:val="ru-RU"/>
                    </w:rPr>
                  </w:pPr>
                </w:p>
                <w:p w:rsidR="005B34E2" w:rsidRPr="003A1A56" w:rsidRDefault="005B34E2">
                  <w:pPr>
                    <w:pStyle w:val="2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AF2817">
        <w:rPr>
          <w:noProof/>
          <w:lang w:val="ru-RU" w:eastAsia="ru-RU"/>
        </w:rPr>
        <w:pict>
          <v:shape id="Text Box 256" o:spid="_x0000_s1027" type="#_x0000_t202" style="position:absolute;left:0;text-align:left;margin-left:580.35pt;margin-top:162pt;width:221.55pt;height:108.4pt;z-index:25165772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1l+w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" filled="f" stroked="f" strokeweight="0" insetpen="t">
            <o:lock v:ext="edit" shapetype="t"/>
            <v:textbox style="mso-next-textbox:#Text Box 256" inset="2.85pt,2.85pt,2.85pt,2.85pt">
              <w:txbxContent>
                <w:p w:rsidR="005B34E2" w:rsidRPr="00AF2817" w:rsidRDefault="00491087">
                  <w:pPr>
                    <w:pStyle w:val="a9"/>
                    <w:rPr>
                      <w:color w:val="0070C0"/>
                      <w:sz w:val="42"/>
                      <w:szCs w:val="36"/>
                      <w:lang w:val="ru-RU"/>
                    </w:rPr>
                  </w:pPr>
                  <w:r w:rsidRPr="00AF2817">
                    <w:rPr>
                      <w:color w:val="0070C0"/>
                      <w:sz w:val="42"/>
                      <w:lang w:val="ru-RU"/>
                    </w:rPr>
                    <w:t xml:space="preserve">Основы </w:t>
                  </w:r>
                  <w:proofErr w:type="spellStart"/>
                  <w:r w:rsidRPr="00AF2817">
                    <w:rPr>
                      <w:color w:val="0070C0"/>
                      <w:sz w:val="42"/>
                      <w:lang w:val="ru-RU"/>
                    </w:rPr>
                    <w:t>кибербезопасности</w:t>
                  </w:r>
                  <w:proofErr w:type="spellEnd"/>
                  <w:r w:rsidRPr="00AF2817">
                    <w:rPr>
                      <w:color w:val="0070C0"/>
                      <w:sz w:val="42"/>
                      <w:lang w:val="ru-RU"/>
                    </w:rPr>
                    <w:t xml:space="preserve"> </w:t>
                  </w:r>
                  <w:r w:rsidRPr="00AF2817">
                    <w:rPr>
                      <w:color w:val="0070C0"/>
                      <w:sz w:val="42"/>
                      <w:szCs w:val="36"/>
                      <w:lang w:val="ru-RU"/>
                    </w:rPr>
                    <w:t>детей</w:t>
                  </w:r>
                </w:p>
              </w:txbxContent>
            </v:textbox>
            <w10:wrap anchorx="page" anchory="page"/>
          </v:shape>
        </w:pict>
      </w:r>
      <w:r w:rsidR="00AF2817">
        <w:rPr>
          <w:noProof/>
          <w:lang w:val="ru-RU" w:eastAsia="ru-RU"/>
        </w:rPr>
        <w:pict>
          <v:shape id="Text Box 255" o:spid="_x0000_s1032" type="#_x0000_t202" style="position:absolute;left:0;text-align:left;margin-left:598.7pt;margin-top:110.7pt;width:203.2pt;height:26.4pt;z-index:25165670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" filled="f" stroked="f" strokeweight="0" insetpen="t">
            <o:lock v:ext="edit" shapetype="t"/>
            <v:textbox style="mso-next-textbox:#Text Box 255;mso-fit-shape-to-text:t" inset="2.85pt,2.85pt,2.85pt,2.85pt">
              <w:txbxContent>
                <w:p w:rsidR="005B34E2" w:rsidRPr="00FF0996" w:rsidRDefault="005B34E2">
                  <w:pPr>
                    <w:pStyle w:val="ab"/>
                    <w:jc w:val="left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Прокурор разъясняет</w:t>
                  </w:r>
                </w:p>
              </w:txbxContent>
            </v:textbox>
            <w10:wrap anchorx="page" anchory="page"/>
          </v:shape>
        </w:pict>
      </w:r>
      <w:r w:rsidR="00AF2817">
        <w:rPr>
          <w:noProof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7764272</wp:posOffset>
            </wp:positionH>
            <wp:positionV relativeFrom="paragraph">
              <wp:posOffset>-137160</wp:posOffset>
            </wp:positionV>
            <wp:extent cx="840486" cy="941832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86" cy="9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817">
        <w:rPr>
          <w:noProof/>
          <w:lang w:val="ru-RU"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6612128</wp:posOffset>
            </wp:positionH>
            <wp:positionV relativeFrom="paragraph">
              <wp:posOffset>2834640</wp:posOffset>
            </wp:positionV>
            <wp:extent cx="3245358" cy="3246120"/>
            <wp:effectExtent l="19050" t="0" r="0" b="0"/>
            <wp:wrapNone/>
            <wp:docPr id="2" name="Рисунок 1" descr="tips-for-kids-06-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s-for-kids-06-fb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535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69D">
        <w:rPr>
          <w:noProof/>
          <w:lang w:val="ru-RU"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-468886</wp:posOffset>
            </wp:positionH>
            <wp:positionV relativeFrom="paragraph">
              <wp:posOffset>98566</wp:posOffset>
            </wp:positionV>
            <wp:extent cx="3240727" cy="2618509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27" cy="261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EDB">
        <w:rPr>
          <w:noProof/>
          <w:lang w:val="ru-RU" w:eastAsia="ru-RU"/>
        </w:rPr>
        <w:pict>
          <v:shape id="Text Box 455" o:spid="_x0000_s1031" type="#_x0000_t202" style="position:absolute;left:0;text-align:left;margin-left:670.2pt;margin-top:329.75pt;width:551.55pt;height:283.15pt;z-index:25166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4ruQ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" filled="f" stroked="f">
            <v:textbox style="mso-next-textbox:#Text Box 455">
              <w:txbxContent>
                <w:p w:rsidR="005B34E2" w:rsidRDefault="005B34E2"/>
              </w:txbxContent>
            </v:textbox>
            <w10:wrap anchorx="page" anchory="page"/>
          </v:shape>
        </w:pict>
      </w:r>
      <w:r w:rsidR="005E5EDB">
        <w:rPr>
          <w:noProof/>
          <w:lang w:val="ru-RU" w:eastAsia="ru-RU"/>
        </w:rPr>
        <w:pict>
          <v:shape id="Text Box 473" o:spid="_x0000_s1033" type="#_x0000_t202" style="position:absolute;left:0;text-align:left;margin-left:348.95pt;margin-top:513.95pt;width:84.9pt;height:52.65pt;z-index:25164953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" filled="f" stroked="f">
            <v:textbox style="mso-next-textbox:#Text Box 473;mso-fit-shape-to-text:t">
              <w:txbxContent>
                <w:p w:rsidR="005B34E2" w:rsidRDefault="005B34E2"/>
              </w:txbxContent>
            </v:textbox>
            <w10:wrap anchorx="page" anchory="page"/>
          </v:shape>
        </w:pict>
      </w:r>
      <w:r w:rsidR="005E5EDB">
        <w:rPr>
          <w:noProof/>
          <w:lang w:val="ru-RU" w:eastAsia="ru-RU"/>
        </w:rPr>
        <w:pict>
          <v:shape id="Text Box 251" o:spid="_x0000_s1034" type="#_x0000_t202" style="position:absolute;left:0;text-align:left;margin-left:576.7pt;margin-top:548.6pt;width:168.5pt;height:18.35pt;z-index:25165260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" filled="f" stroked="f" strokeweight="0" insetpen="t">
            <o:lock v:ext="edit" shapetype="t"/>
            <v:textbox style="mso-next-textbox:#Text Box 251;mso-fit-shape-to-text:t" inset="2.85pt,2.85pt,2.85pt,2.85pt">
              <w:txbxContent>
                <w:p w:rsidR="005B34E2" w:rsidRPr="00FF0996" w:rsidRDefault="005B34E2">
                  <w:pPr>
                    <w:pStyle w:val="23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5E5EDB">
        <w:rPr>
          <w:noProof/>
          <w:lang w:val="ru-RU" w:eastAsia="ru-RU"/>
        </w:rPr>
        <w:pict>
          <v:shape id="Text Box 454" o:spid="_x0000_s1036" type="#_x0000_t202" style="position:absolute;left:0;text-align:left;margin-left:51.85pt;margin-top:166.3pt;width:156.2pt;height:95.4pt;z-index:25166489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LRUuA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" filled="f" stroked="f">
            <v:textbox style="mso-next-textbox:#Text Box 454;mso-fit-shape-to-text:t">
              <w:txbxContent>
                <w:p w:rsidR="005B34E2" w:rsidRDefault="005B34E2"/>
              </w:txbxContent>
            </v:textbox>
            <w10:wrap anchorx="page" anchory="page"/>
          </v:shape>
        </w:pict>
      </w:r>
      <w:r w:rsidR="005E5EDB">
        <w:rPr>
          <w:noProof/>
          <w:lang w:val="ru-RU" w:eastAsia="ru-RU"/>
        </w:rPr>
        <w:pict>
          <v:rect id="Rectangle 12" o:spid="_x0000_s1037" style="position:absolute;left:0;text-align:left;margin-left:341.95pt;margin-top:517.15pt;width:108pt;height:54pt;z-index:251650560;visibility:hidden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6p/8g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" filled="f" fillcolor="black" stroked="f" strokecolor="white" strokeweight="0" insetpen="t">
            <o:lock v:ext="edit" shapetype="t"/>
            <v:textbox inset="2.88pt,2.88pt,2.88pt,2.88pt"/>
          </v:rect>
        </w:pict>
      </w:r>
      <w:r w:rsidR="005B34E2" w:rsidRPr="008244BB">
        <w:rPr>
          <w:lang w:val="ru-RU"/>
        </w:rPr>
        <w:br w:type="page"/>
      </w:r>
      <w:r w:rsidR="005E5EDB">
        <w:rPr>
          <w:noProof/>
          <w:lang w:val="ru-RU" w:eastAsia="ru-RU"/>
        </w:rPr>
        <w:lastRenderedPageBreak/>
        <w:pict>
          <v:group id="Group 360" o:spid="_x0000_s1041" style="position:absolute;left:0;text-align:left;margin-left:51.1pt;margin-top:91.9pt;width:699.9pt;height:6.5pt;z-index:251663872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">
            <v:rect id="Rectangle 361" o:spid="_x0000_s1042" alt="Level bars" style="position:absolute;left:184343;top:201168;width:28285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y0MEA&#10;AADaAAAADwAAAGRycy9kb3ducmV2LnhtbESPQYvCMBSE7wv+h/AEb2uqSFe6RlFBET1tlWWPj+Zt&#10;WmxeShO1/nsjCB6HmfmGmS06W4srtb5yrGA0TEAQF05XbBScjpvPKQgfkDXWjknBnTws5r2PGWba&#10;3fiHrnkwIkLYZ6igDKHJpPRFSRb90DXE0ft3rcUQZWukbvEW4baW4yRJpcWK40KJDa1LKs75xSpw&#10;9X67+upGudn//vkJpuZSHIxSg363/AYRqAvv8Ku90wpS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CctDBAAAA2gAAAA8AAAAAAAAAAAAAAAAAmAIAAGRycy9kb3du&#10;cmV2LnhtbFBLBQYAAAAABAAEAPUAAACGAwAA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43" alt="Level bars" style="position:absolute;left:212628;top:201168;width:28285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r8sUA&#10;AADaAAAADwAAAGRycy9kb3ducmV2LnhtbESPQWvCQBSE74L/YXmCl1I3FakldRVRWosgYlTo8Zl9&#10;JsHs25jdavrvXUHwOMzMN8xo0phSXKh2hWUFb70IBHFqdcGZgt326/UDhPPIGkvLpOCfHEzG7dYI&#10;Y22vvKFL4jMRIOxiVJB7X8VSujQng65nK+LgHW1t0AdZZ1LXeA1wU8p+FL1LgwWHhRwrmuWUnpI/&#10;oyD9XlWHxXq2GO7O8/K8n/8uX8xAqW6nmX6C8NT4Z/jR/tEKhnC/Em6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OvyxQAAANoAAAAPAAAAAAAAAAAAAAAAAJgCAABkcnMv&#10;ZG93bnJldi54bWxQSwUGAAAAAAQABAD1AAAAigMAAAAA&#10;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44" alt="Level bars" style="position:absolute;left:240913;top:201168;width:28286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58AA&#10;AADaAAAADwAAAGRycy9kb3ducmV2LnhtbERPTWsCMRC9C/6HMIXealZpRbZGUVHQikht6Xm6mWYX&#10;N5NlE3X77zuHgsfH+57OO1+rK7WxCmxgOMhAERfBVuwMfH5sniagYkK2WAcmA78UYT7r96aY23Dj&#10;d7qeklMSwjFHA2VKTa51LEryGAehIRbuJ7Qek8DWadviTcJ9rUdZNtYeK5aGEhtalVScTxcvM573&#10;66/CbQ5ueVwMLzs6v718r415fOgWr6ASdeku/ndvrQHZKlfED3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ra58AAAADaAAAADwAAAAAAAAAAAAAAAACYAgAAZHJzL2Rvd25y&#10;ZXYueG1sUEsFBgAAAAAEAAQA9QAAAIUDAAAAAA==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5E5EDB">
        <w:rPr>
          <w:noProof/>
          <w:lang w:val="ru-RU" w:eastAsia="ru-RU"/>
        </w:rPr>
        <w:pict>
          <v:shape id="Text Box 356" o:spid="_x0000_s1045" type="#_x0000_t202" style="position:absolute;left:0;text-align:left;margin-left:32.35pt;margin-top:64.75pt;width:731.8pt;height:51.35pt;z-index:25166080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KU/A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" filled="f" stroked="f" strokeweight="0" insetpen="t">
            <o:lock v:ext="edit" shapetype="t"/>
            <v:textbox style="mso-next-textbox:#Text Box 356" inset="2.85pt,2.85pt,2.85pt,2.85pt">
              <w:txbxContent>
                <w:p w:rsidR="005B34E2" w:rsidRPr="00FF0996" w:rsidRDefault="00491087" w:rsidP="0005457B">
                  <w:pPr>
                    <w:pStyle w:val="4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Безопасность детей в Интернете – задача родителей</w:t>
                  </w:r>
                </w:p>
              </w:txbxContent>
            </v:textbox>
            <w10:wrap anchorx="page" anchory="page"/>
          </v:shape>
        </w:pict>
      </w: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AC0135" w:rsidP="0043740C">
      <w:pPr>
        <w:rPr>
          <w:lang w:val="ru-RU"/>
        </w:rPr>
      </w:pPr>
      <w:r>
        <w:rPr>
          <w:noProof/>
          <w:lang w:val="ru-RU" w:eastAsia="ru-RU"/>
        </w:rPr>
        <w:pict>
          <v:shape id="Text Box 355" o:spid="_x0000_s1038" type="#_x0000_t202" style="position:absolute;left:0;text-align:left;margin-left:32.35pt;margin-top:98.4pt;width:228.85pt;height:489.1pt;z-index:25165977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" filled="f" stroked="f" strokeweight="0" insetpen="t">
            <o:lock v:ext="edit" shapetype="t"/>
            <v:textbox style="mso-next-textbox:#Text Box 355" inset="2.85pt,2.85pt,2.85pt,2.85pt">
              <w:txbxContent>
                <w:p w:rsidR="00491087" w:rsidRPr="00AC0135" w:rsidRDefault="00491087" w:rsidP="00AC0135">
                  <w:pPr>
                    <w:autoSpaceDE w:val="0"/>
                    <w:autoSpaceDN w:val="0"/>
                    <w:adjustRightInd w:val="0"/>
                    <w:spacing w:after="0" w:line="240" w:lineRule="exact"/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AC0135">
                    <w:rPr>
                      <w:sz w:val="22"/>
                      <w:szCs w:val="22"/>
                      <w:lang w:val="ru-RU"/>
                    </w:rPr>
                    <w:t xml:space="preserve">Федеральным законом от 29 декабря 2010 г. N 436-ФЗ "О защите детей от информации, причиняющей вред их здоровью и развитию" установлено понятие информационной безопасности детей: это </w:t>
                  </w: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состояние защищенности детей, при котором отсутствует риск, связанный с причинением информацией вреда их здоровью и (или) физическому, психическому, духовному, нравственному развитию.</w:t>
                  </w:r>
                </w:p>
                <w:p w:rsidR="00491087" w:rsidRPr="00AC0135" w:rsidRDefault="005953B5" w:rsidP="00AC0135">
                  <w:pPr>
                    <w:autoSpaceDE w:val="0"/>
                    <w:autoSpaceDN w:val="0"/>
                    <w:adjustRightInd w:val="0"/>
                    <w:spacing w:after="0" w:line="240" w:lineRule="exact"/>
                    <w:rPr>
                      <w:color w:val="auto"/>
                      <w:kern w:val="0"/>
                      <w:sz w:val="22"/>
                      <w:szCs w:val="22"/>
                      <w:u w:val="single"/>
                      <w:lang w:val="ru-RU" w:eastAsia="ru-RU"/>
                    </w:rPr>
                  </w:pPr>
                  <w:bookmarkStart w:id="0" w:name="Par3"/>
                  <w:bookmarkEnd w:id="0"/>
                  <w:r w:rsidRPr="00AC0135">
                    <w:rPr>
                      <w:color w:val="auto"/>
                      <w:kern w:val="0"/>
                      <w:sz w:val="22"/>
                      <w:szCs w:val="22"/>
                      <w:u w:val="single"/>
                      <w:lang w:val="ru-RU" w:eastAsia="ru-RU"/>
                    </w:rPr>
                    <w:t>Информация, запрещенная для детей</w:t>
                  </w:r>
                  <w:r w:rsidR="00491087" w:rsidRPr="00AC0135">
                    <w:rPr>
                      <w:color w:val="auto"/>
                      <w:kern w:val="0"/>
                      <w:sz w:val="22"/>
                      <w:szCs w:val="22"/>
                      <w:u w:val="single"/>
                      <w:lang w:val="ru-RU" w:eastAsia="ru-RU"/>
                    </w:rPr>
                    <w:t>:</w:t>
                  </w:r>
                </w:p>
                <w:p w:rsidR="00491087" w:rsidRPr="00AC0135" w:rsidRDefault="00491087" w:rsidP="00AC0135">
                  <w:pPr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exact"/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</w:pPr>
                  <w:proofErr w:type="gramStart"/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побуждающая</w:t>
                  </w:r>
                  <w:proofErr w:type="gramEnd"/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 детей к совершению действий, представляющих угрозу их жизни и (или) здоровью, либо направленная на склонение или иное вовлечение детей в совершение таких действий;</w:t>
                  </w:r>
                </w:p>
                <w:p w:rsidR="00491087" w:rsidRPr="00AC0135" w:rsidRDefault="005953B5" w:rsidP="00AC0135">
                  <w:pPr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exact"/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</w:pPr>
                  <w:proofErr w:type="gramStart"/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побуждающая</w:t>
                  </w:r>
                  <w:r w:rsidR="00491087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попробова</w:t>
                  </w:r>
                  <w:r w:rsidR="00491087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ть </w:t>
                  </w: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наркотики</w:t>
                  </w:r>
                  <w:r w:rsidR="00491087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, психотропные</w:t>
                  </w: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,</w:t>
                  </w:r>
                  <w:r w:rsidR="00491087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 одурманивающие вещества, табачные изделия, </w:t>
                  </w:r>
                  <w:proofErr w:type="spellStart"/>
                  <w:r w:rsidR="00491087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никотинсодержащую</w:t>
                  </w:r>
                  <w:proofErr w:type="spellEnd"/>
                  <w:r w:rsidR="00491087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 продукцию, </w:t>
                  </w: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алкоголь</w:t>
                  </w:r>
                  <w:r w:rsidR="00491087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, </w:t>
                  </w: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азартные игры</w:t>
                  </w:r>
                  <w:r w:rsidR="00491087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, заниматься проституцией, бродяжничеством или попрошайничеством;</w:t>
                  </w:r>
                  <w:proofErr w:type="gramEnd"/>
                </w:p>
                <w:p w:rsidR="00491087" w:rsidRPr="00AC0135" w:rsidRDefault="00491087" w:rsidP="00AC0135">
                  <w:pPr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exact"/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обосновывающая или опр</w:t>
                  </w:r>
                  <w:r w:rsidR="005953B5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авдывающая допустимость насилия, </w:t>
                  </w: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жестокости либо побуждающая </w:t>
                  </w:r>
                  <w:r w:rsidR="005953B5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к таким действиям </w:t>
                  </w: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по</w:t>
                  </w:r>
                  <w:r w:rsidR="005953B5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 отношению к людям или животным</w:t>
                  </w: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;</w:t>
                  </w:r>
                </w:p>
                <w:p w:rsidR="005953B5" w:rsidRPr="00AC0135" w:rsidRDefault="00491087" w:rsidP="00AC0135">
                  <w:pPr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exact"/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</w:pPr>
                  <w:proofErr w:type="gramStart"/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содержащая</w:t>
                  </w:r>
                  <w:proofErr w:type="gramEnd"/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 изображение или</w:t>
                  </w:r>
                  <w:r w:rsidR="005953B5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 описание сексуального насилия;</w:t>
                  </w:r>
                </w:p>
                <w:p w:rsidR="005953B5" w:rsidRPr="00AC0135" w:rsidRDefault="00491087" w:rsidP="00AC0135">
                  <w:pPr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exact"/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отрицающая семейные ценности, пропагандирующая нетрадиционные сексуальные отношения и формирующая неуважение к родителям и (или) другим членам семьи;</w:t>
                  </w:r>
                </w:p>
                <w:p w:rsidR="00491087" w:rsidRPr="00AC0135" w:rsidRDefault="00491087" w:rsidP="00AC0135">
                  <w:pPr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exact"/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</w:pPr>
                  <w:proofErr w:type="gramStart"/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оправдывающая</w:t>
                  </w:r>
                  <w:proofErr w:type="gramEnd"/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 противоправное поведение;</w:t>
                  </w:r>
                </w:p>
                <w:p w:rsidR="00491087" w:rsidRPr="00AC0135" w:rsidRDefault="005953B5" w:rsidP="00AC0135">
                  <w:pPr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exact"/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</w:pPr>
                  <w:proofErr w:type="gramStart"/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содержащая нецензурную брань либо </w:t>
                  </w:r>
                  <w:r w:rsidR="00491087"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 xml:space="preserve"> информацию порнографического характера</w:t>
                  </w:r>
                  <w:r w:rsidRPr="00AC0135">
                    <w:rPr>
                      <w:color w:val="auto"/>
                      <w:kern w:val="0"/>
                      <w:sz w:val="22"/>
                      <w:szCs w:val="22"/>
                      <w:lang w:val="ru-RU" w:eastAsia="ru-RU"/>
                    </w:rPr>
                    <w:t>.</w:t>
                  </w:r>
                  <w:proofErr w:type="gramEnd"/>
                </w:p>
                <w:p w:rsidR="0043740C" w:rsidRPr="0043740C" w:rsidRDefault="0043740C" w:rsidP="004910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lang w:val="ru-RU"/>
                    </w:rPr>
                  </w:pPr>
                </w:p>
                <w:p w:rsidR="0043740C" w:rsidRPr="0043740C" w:rsidRDefault="0043740C" w:rsidP="0043740C">
                  <w:pPr>
                    <w:ind w:firstLine="709"/>
                    <w:rPr>
                      <w:b/>
                      <w:color w:val="3366FF"/>
                      <w:lang w:val="ru-RU"/>
                    </w:rPr>
                  </w:pPr>
                </w:p>
                <w:p w:rsidR="0043740C" w:rsidRDefault="0043740C" w:rsidP="0005457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rPr>
                      <w:rFonts w:ascii="Calibri" w:hAnsi="Calibri" w:cs="Calibri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43740C" w:rsidRPr="008244BB" w:rsidRDefault="00AC0135" w:rsidP="0043740C">
      <w:pPr>
        <w:rPr>
          <w:lang w:val="ru-RU"/>
        </w:rPr>
      </w:pPr>
      <w:r>
        <w:rPr>
          <w:noProof/>
          <w:lang w:val="ru-RU" w:eastAsia="ru-RU"/>
        </w:rPr>
        <w:pict>
          <v:shape id="Text Box 358" o:spid="_x0000_s1040" type="#_x0000_t202" style="position:absolute;left:0;text-align:left;margin-left:534.85pt;margin-top:116.1pt;width:221.2pt;height:444.85pt;z-index:25166284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" filled="f" stroked="f" strokeweight="0" insetpen="t">
            <o:lock v:ext="edit" shapetype="t"/>
            <v:textbox style="mso-next-textbox:#Text Box 358"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39" type="#_x0000_t202" style="position:absolute;left:0;text-align:left;margin-left:287.2pt;margin-top:106.6pt;width:230.5pt;height:453.4pt;z-index:2516618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" filled="f" stroked="f" strokeweight="0" insetpen="t">
            <o:lock v:ext="edit" shapetype="t"/>
            <v:textbox style="mso-next-textbox:#Text Box 358" inset="2.85pt,2.85pt,2.85pt,2.85pt">
              <w:txbxContent>
                <w:p w:rsidR="005953B5" w:rsidRPr="00AC0135" w:rsidRDefault="005953B5" w:rsidP="00B94FC5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rPr>
                      <w:sz w:val="20"/>
                      <w:szCs w:val="20"/>
                      <w:lang w:val="ru-RU"/>
                    </w:rPr>
                  </w:pPr>
                  <w:r w:rsidRPr="00AC0135">
                    <w:rPr>
                      <w:b/>
                      <w:sz w:val="20"/>
                      <w:szCs w:val="20"/>
                      <w:lang w:val="ru-RU"/>
                    </w:rPr>
                    <w:t xml:space="preserve">Важно! </w:t>
                  </w:r>
                  <w:r w:rsidRPr="00AC0135">
                    <w:rPr>
                      <w:sz w:val="20"/>
                      <w:szCs w:val="20"/>
                      <w:lang w:val="ru-RU"/>
                    </w:rPr>
                    <w:t xml:space="preserve">При отсутствии контроля со стороны взрослых (родителей, воспитателей, учителей и др.), при пользовании Интернетом ребенок может случайно оказаться на опасных для него страницах (многочисленные всплывающие окна, ошибочные поисковые запросы, гиперссылки в социальных сетях и др.), которые содержат негативный </w:t>
                  </w:r>
                  <w:proofErr w:type="spellStart"/>
                  <w:r w:rsidRPr="00AC0135">
                    <w:rPr>
                      <w:sz w:val="20"/>
                      <w:szCs w:val="20"/>
                      <w:lang w:val="ru-RU"/>
                    </w:rPr>
                    <w:t>контент</w:t>
                  </w:r>
                  <w:proofErr w:type="spellEnd"/>
                  <w:r w:rsidRPr="00AC0135">
                    <w:rPr>
                      <w:sz w:val="20"/>
                      <w:szCs w:val="20"/>
                      <w:lang w:val="ru-RU"/>
                    </w:rPr>
                    <w:t xml:space="preserve">. Ребенок лишен в силу возраста возможности самостоятельно критически оценить полученную информацию, тем самым оказывается в небезопасной для него среде. </w:t>
                  </w:r>
                </w:p>
                <w:p w:rsidR="005953B5" w:rsidRPr="00AC0135" w:rsidRDefault="005953B5" w:rsidP="00B94FC5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rPr>
                      <w:sz w:val="20"/>
                      <w:szCs w:val="20"/>
                      <w:lang w:val="ru-RU"/>
                    </w:rPr>
                  </w:pPr>
                </w:p>
                <w:p w:rsidR="007030CB" w:rsidRPr="00AC0135" w:rsidRDefault="007030CB" w:rsidP="007030C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</w:pPr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>Независимо от возраста ребенка используйте программное обеспечение, помогающее фильтровать и контролировать информацию, но не полагайтесь полностью на него. Ваше внимание к ребенку - главный метод защиты!</w:t>
                  </w:r>
                </w:p>
                <w:p w:rsidR="007030CB" w:rsidRPr="00AC0135" w:rsidRDefault="007030CB" w:rsidP="007030C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</w:pPr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 xml:space="preserve">Если Ваш ребенок имеет </w:t>
                  </w:r>
                  <w:proofErr w:type="spellStart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>аккаунт</w:t>
                  </w:r>
                  <w:proofErr w:type="spellEnd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 xml:space="preserve"> на одном из социальных сервисов (</w:t>
                  </w:r>
                  <w:proofErr w:type="spellStart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>LiveJournal</w:t>
                  </w:r>
                  <w:proofErr w:type="spellEnd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 xml:space="preserve">, </w:t>
                  </w:r>
                  <w:proofErr w:type="spellStart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>blogs.mail.ru</w:t>
                  </w:r>
                  <w:proofErr w:type="spellEnd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 xml:space="preserve">, </w:t>
                  </w:r>
                  <w:proofErr w:type="spellStart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>vkontakte.ru</w:t>
                  </w:r>
                  <w:proofErr w:type="spellEnd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 xml:space="preserve"> и т.п.), внимательно изучите, какую информацию помещают его участники в своих профилях и </w:t>
                  </w:r>
                  <w:proofErr w:type="spellStart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>блогах</w:t>
                  </w:r>
                  <w:proofErr w:type="spellEnd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>, включая фотографии и видео.</w:t>
                  </w:r>
                </w:p>
                <w:p w:rsidR="007030CB" w:rsidRPr="00AC0135" w:rsidRDefault="007030CB" w:rsidP="007030C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</w:pPr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 xml:space="preserve">Проверьте, с какими другими сайтами связан социальный сервис Вашего ребенка. Странички Вашего ребенка могут быть безопасными, но могут и содержать ссылки на нежелательные и опасные сайты (например, </w:t>
                  </w:r>
                  <w:proofErr w:type="spellStart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>порносайт</w:t>
                  </w:r>
                  <w:proofErr w:type="spellEnd"/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>, или сайт, на котором друг упоминает номер сотового телефона Вашего ребенка или Ваш домашний адрес)</w:t>
                  </w:r>
                </w:p>
                <w:p w:rsidR="007030CB" w:rsidRPr="00AC0135" w:rsidRDefault="007030CB" w:rsidP="007030C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</w:pPr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>Поощряйте Ваших детей сообщать обо всем странном или отталкивающем и не слишком остро реагируйте, когда они это делают (из-за опасения потерять доступ к Интернету дети не говорят родителям о проблемах, а также могут начать использовать Интернет вне дома и школы).</w:t>
                  </w:r>
                </w:p>
                <w:p w:rsidR="007030CB" w:rsidRPr="00AC0135" w:rsidRDefault="007030CB" w:rsidP="007030CB">
                  <w:pPr>
                    <w:autoSpaceDE w:val="0"/>
                    <w:autoSpaceDN w:val="0"/>
                    <w:adjustRightInd w:val="0"/>
                    <w:spacing w:before="180" w:after="0" w:line="240" w:lineRule="auto"/>
                    <w:ind w:firstLine="540"/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</w:pPr>
                  <w:r w:rsidRPr="00AC0135">
                    <w:rPr>
                      <w:color w:val="auto"/>
                      <w:kern w:val="0"/>
                      <w:sz w:val="20"/>
                      <w:szCs w:val="20"/>
                      <w:lang w:val="ru-RU" w:eastAsia="ru-RU"/>
                    </w:rPr>
                    <w:t>Будьте в курсе сетевой жизни Вашего ребенка. Интересуйтесь, кто их друзья в Интернет так же, как интересуетесь реальными друзьями.</w:t>
                  </w:r>
                </w:p>
                <w:p w:rsidR="00FB6DAE" w:rsidRPr="00AC0135" w:rsidRDefault="00FB6DAE" w:rsidP="00AC0135">
                  <w:pPr>
                    <w:pStyle w:val="ac"/>
                    <w:shd w:val="clear" w:color="auto" w:fill="FFFFFF"/>
                    <w:spacing w:before="0" w:beforeAutospacing="0" w:after="140" w:afterAutospacing="0"/>
                    <w:jc w:val="both"/>
                    <w:rPr>
                      <w:color w:val="000000"/>
                    </w:rPr>
                  </w:pPr>
                  <w:r w:rsidRPr="00AC0135">
                    <w:rPr>
                      <w:color w:val="000000"/>
                    </w:rPr>
                    <w:t>Чтобы самостоятельно заблокировать сайт в сети «Интернет», содержащий  указанную в Федеральном законе "О защите детей от информации, причиняющей вред их здоровью и развитию" запрещенную информацию:</w:t>
                  </w:r>
                </w:p>
                <w:p w:rsidR="00FB6DAE" w:rsidRPr="00AC0135" w:rsidRDefault="00FB6DAE" w:rsidP="00AC0135">
                  <w:pPr>
                    <w:pStyle w:val="ac"/>
                    <w:shd w:val="clear" w:color="auto" w:fill="FFFFFF"/>
                    <w:spacing w:before="0" w:beforeAutospacing="0" w:after="140" w:afterAutospacing="0"/>
                    <w:jc w:val="both"/>
                    <w:rPr>
                      <w:color w:val="000000"/>
                    </w:rPr>
                  </w:pPr>
                  <w:r w:rsidRPr="00AC0135">
                    <w:rPr>
                      <w:color w:val="000000"/>
                    </w:rPr>
                    <w:t xml:space="preserve">1. Нужно зайти на сайт </w:t>
                  </w:r>
                  <w:proofErr w:type="spellStart"/>
                  <w:r w:rsidRPr="00AC0135">
                    <w:rPr>
                      <w:color w:val="000000"/>
                    </w:rPr>
                    <w:t>Роскомнадзора</w:t>
                  </w:r>
                  <w:proofErr w:type="spellEnd"/>
                  <w:r w:rsidRPr="00AC0135">
                    <w:rPr>
                      <w:color w:val="000000"/>
                    </w:rPr>
                    <w:t xml:space="preserve"> (</w:t>
                  </w:r>
                  <w:hyperlink r:id="rId9" w:history="1">
                    <w:r w:rsidR="00D6069D" w:rsidRPr="00AC0135">
                      <w:rPr>
                        <w:rStyle w:val="a3"/>
                      </w:rPr>
                      <w:t>https://rkn.gov.ru</w:t>
                    </w:r>
                  </w:hyperlink>
                  <w:proofErr w:type="gramStart"/>
                  <w:r w:rsidR="00D6069D" w:rsidRPr="00AC0135">
                    <w:rPr>
                      <w:color w:val="000000"/>
                    </w:rPr>
                    <w:t xml:space="preserve"> </w:t>
                  </w:r>
                  <w:r w:rsidRPr="00AC0135">
                    <w:rPr>
                      <w:color w:val="000000"/>
                    </w:rPr>
                    <w:t>)</w:t>
                  </w:r>
                  <w:proofErr w:type="gramEnd"/>
                  <w:r w:rsidRPr="00AC0135">
                    <w:rPr>
                      <w:color w:val="000000"/>
                    </w:rPr>
                    <w:t>;</w:t>
                  </w:r>
                </w:p>
                <w:p w:rsidR="00FB6DAE" w:rsidRPr="00AC0135" w:rsidRDefault="00FB6DAE" w:rsidP="00AC0135">
                  <w:pPr>
                    <w:pStyle w:val="ac"/>
                    <w:shd w:val="clear" w:color="auto" w:fill="FFFFFF"/>
                    <w:spacing w:before="0" w:beforeAutospacing="0" w:after="140" w:afterAutospacing="0"/>
                    <w:jc w:val="both"/>
                    <w:rPr>
                      <w:color w:val="000000"/>
                    </w:rPr>
                  </w:pPr>
                  <w:r w:rsidRPr="00AC0135">
                    <w:rPr>
                      <w:color w:val="000000"/>
                    </w:rPr>
                    <w:t>2. На главной странице открыть раздел «Массовые коммуникации», затем «Контрольная и надзорная деятельность в сфере электронных коммуникаций», затем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</w:t>
                  </w:r>
                  <w:hyperlink r:id="rId10" w:history="1">
                    <w:r w:rsidR="00D6069D" w:rsidRPr="00AC0135">
                      <w:rPr>
                        <w:rStyle w:val="a3"/>
                      </w:rPr>
                      <w:t>http://eais.rkn.gov.ru/</w:t>
                    </w:r>
                  </w:hyperlink>
                  <w:proofErr w:type="gramStart"/>
                  <w:r w:rsidR="00D6069D" w:rsidRPr="00AC0135">
                    <w:rPr>
                      <w:color w:val="000000"/>
                    </w:rPr>
                    <w:t xml:space="preserve"> </w:t>
                  </w:r>
                  <w:r w:rsidRPr="00AC0135">
                    <w:rPr>
                      <w:color w:val="000000"/>
                    </w:rPr>
                    <w:t>)</w:t>
                  </w:r>
                  <w:proofErr w:type="gramEnd"/>
                  <w:r w:rsidRPr="00AC0135">
                    <w:rPr>
                      <w:color w:val="000000"/>
                    </w:rPr>
                    <w:t>, затем «Прием сообщений» или перейти по ссылке (</w:t>
                  </w:r>
                  <w:hyperlink r:id="rId11" w:history="1">
                    <w:r w:rsidR="00D6069D" w:rsidRPr="00AC0135">
                      <w:rPr>
                        <w:rStyle w:val="a3"/>
                      </w:rPr>
                      <w:t>http://eais.rkn.gov.ru/feedback/</w:t>
                    </w:r>
                  </w:hyperlink>
                  <w:proofErr w:type="gramStart"/>
                  <w:r w:rsidR="00D6069D" w:rsidRPr="00AC0135">
                    <w:rPr>
                      <w:color w:val="000000"/>
                    </w:rPr>
                    <w:t xml:space="preserve"> </w:t>
                  </w:r>
                  <w:r w:rsidRPr="00AC0135">
                    <w:rPr>
                      <w:color w:val="000000"/>
                    </w:rPr>
                    <w:t>)</w:t>
                  </w:r>
                  <w:proofErr w:type="gramEnd"/>
                  <w:r w:rsidRPr="00AC0135">
                    <w:rPr>
                      <w:color w:val="000000"/>
                    </w:rPr>
                    <w:t>;</w:t>
                  </w:r>
                </w:p>
                <w:p w:rsidR="00FB6DAE" w:rsidRPr="00AC0135" w:rsidRDefault="00FB6DAE" w:rsidP="00AC0135">
                  <w:pPr>
                    <w:pStyle w:val="ac"/>
                    <w:shd w:val="clear" w:color="auto" w:fill="FFFFFF"/>
                    <w:spacing w:before="0" w:beforeAutospacing="0" w:after="140" w:afterAutospacing="0"/>
                    <w:jc w:val="both"/>
                    <w:rPr>
                      <w:color w:val="000000"/>
                    </w:rPr>
                  </w:pPr>
                  <w:r w:rsidRPr="00AC0135">
                    <w:rPr>
                      <w:color w:val="000000"/>
                    </w:rPr>
                    <w:t>3. Подать сообщение о ресурсе, содержащем запрещенную информацию. Для этого нужно заполнить заявку, скопировав ссылку найденного сайта в разделе «Указатель страницы сайта в сети Интернет».</w:t>
                  </w:r>
                </w:p>
                <w:p w:rsidR="005B34E2" w:rsidRPr="0005457B" w:rsidRDefault="005B34E2" w:rsidP="0005457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rPr>
                      <w:rFonts w:ascii="Calibri" w:hAnsi="Calibri" w:cs="Calibri"/>
                      <w:lang w:val="ru-RU"/>
                    </w:rPr>
                  </w:pPr>
                </w:p>
                <w:p w:rsidR="005B34E2" w:rsidRDefault="005B34E2">
                  <w:pPr>
                    <w:pStyle w:val="a7"/>
                    <w:rPr>
                      <w:noProof/>
                      <w:lang w:val="ru-RU" w:eastAsia="ru-RU"/>
                    </w:rPr>
                  </w:pPr>
                </w:p>
                <w:p w:rsidR="007030CB" w:rsidRDefault="007030CB">
                  <w:pPr>
                    <w:pStyle w:val="a7"/>
                    <w:rPr>
                      <w:noProof/>
                      <w:lang w:val="ru-RU" w:eastAsia="ru-RU"/>
                    </w:rPr>
                  </w:pPr>
                </w:p>
                <w:p w:rsidR="007030CB" w:rsidRPr="003A1A56" w:rsidRDefault="007030CB">
                  <w:pPr>
                    <w:pStyle w:val="a7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5B34E2" w:rsidRPr="008244BB" w:rsidRDefault="0043740C" w:rsidP="0043740C">
      <w:pPr>
        <w:tabs>
          <w:tab w:val="left" w:pos="4516"/>
        </w:tabs>
        <w:rPr>
          <w:lang w:val="ru-RU"/>
        </w:rPr>
      </w:pPr>
      <w:r w:rsidRPr="008244BB">
        <w:rPr>
          <w:lang w:val="ru-RU"/>
        </w:rPr>
        <w:tab/>
      </w:r>
    </w:p>
    <w:sectPr w:rsidR="005B34E2" w:rsidRPr="008244B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F7C4A"/>
    <w:multiLevelType w:val="hybridMultilevel"/>
    <w:tmpl w:val="DBCEFE9E"/>
    <w:lvl w:ilvl="0" w:tplc="13F26F44">
      <w:start w:val="1"/>
      <w:numFmt w:val="decimal"/>
      <w:lvlText w:val="%1)"/>
      <w:lvlJc w:val="left"/>
      <w:pPr>
        <w:ind w:left="1944" w:hanging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B810D4B"/>
    <w:multiLevelType w:val="hybridMultilevel"/>
    <w:tmpl w:val="CC849F56"/>
    <w:lvl w:ilvl="0" w:tplc="13F26F44">
      <w:start w:val="1"/>
      <w:numFmt w:val="decimal"/>
      <w:lvlText w:val="%1)"/>
      <w:lvlJc w:val="left"/>
      <w:pPr>
        <w:ind w:left="1404" w:hanging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1297616"/>
    <w:multiLevelType w:val="hybridMultilevel"/>
    <w:tmpl w:val="0D4C62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488F5D49"/>
    <w:multiLevelType w:val="hybridMultilevel"/>
    <w:tmpl w:val="E2462B06"/>
    <w:lvl w:ilvl="0" w:tplc="13F26F44">
      <w:start w:val="1"/>
      <w:numFmt w:val="decimal"/>
      <w:lvlText w:val="%1)"/>
      <w:lvlJc w:val="left"/>
      <w:pPr>
        <w:ind w:left="1944" w:hanging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6E2B2E27"/>
    <w:multiLevelType w:val="hybridMultilevel"/>
    <w:tmpl w:val="89B429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embedSystemFonts/>
  <w:proofState w:spelling="clean" w:grammar="clean"/>
  <w:attachedTemplate r:id="rId1"/>
  <w:stylePaneFormatFilter w:val="3F01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457B"/>
    <w:rsid w:val="000279E6"/>
    <w:rsid w:val="00040D6D"/>
    <w:rsid w:val="0005457B"/>
    <w:rsid w:val="000C177B"/>
    <w:rsid w:val="000F6012"/>
    <w:rsid w:val="00106AEB"/>
    <w:rsid w:val="00141024"/>
    <w:rsid w:val="00171940"/>
    <w:rsid w:val="00202F32"/>
    <w:rsid w:val="00252C50"/>
    <w:rsid w:val="002F117E"/>
    <w:rsid w:val="00321005"/>
    <w:rsid w:val="003A1A56"/>
    <w:rsid w:val="00425BE3"/>
    <w:rsid w:val="0043740C"/>
    <w:rsid w:val="00491087"/>
    <w:rsid w:val="004E31E6"/>
    <w:rsid w:val="005953B5"/>
    <w:rsid w:val="005B34E2"/>
    <w:rsid w:val="005E5EDB"/>
    <w:rsid w:val="00651280"/>
    <w:rsid w:val="00676705"/>
    <w:rsid w:val="006E68F5"/>
    <w:rsid w:val="007030CB"/>
    <w:rsid w:val="008244BB"/>
    <w:rsid w:val="008765B3"/>
    <w:rsid w:val="00892B53"/>
    <w:rsid w:val="008F608C"/>
    <w:rsid w:val="00A537EB"/>
    <w:rsid w:val="00AC0135"/>
    <w:rsid w:val="00AD5A55"/>
    <w:rsid w:val="00AF2817"/>
    <w:rsid w:val="00B06DFA"/>
    <w:rsid w:val="00B5265B"/>
    <w:rsid w:val="00B54715"/>
    <w:rsid w:val="00B94FC5"/>
    <w:rsid w:val="00C61B1F"/>
    <w:rsid w:val="00CA50D7"/>
    <w:rsid w:val="00D6069D"/>
    <w:rsid w:val="00E761BE"/>
    <w:rsid w:val="00E8653D"/>
    <w:rsid w:val="00FB6DAE"/>
    <w:rsid w:val="00FF0996"/>
    <w:rsid w:val="00FF0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5B3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8765B3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8765B3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8765B3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8765B3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8765B3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587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D5875"/>
    <w:rPr>
      <w:rFonts w:asciiTheme="majorHAnsi" w:eastAsiaTheme="majorEastAsia" w:hAnsiTheme="majorHAnsi" w:cstheme="majorBidi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D5875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0D5875"/>
    <w:rPr>
      <w:rFonts w:asciiTheme="minorHAnsi" w:eastAsiaTheme="minorEastAsia" w:hAnsiTheme="minorHAnsi" w:cstheme="minorBidi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0D5875"/>
    <w:rPr>
      <w:rFonts w:asciiTheme="minorHAnsi" w:eastAsiaTheme="minorEastAsia" w:hAnsiTheme="minorHAnsi" w:cstheme="minorBidi"/>
      <w:color w:val="000000"/>
      <w:kern w:val="28"/>
      <w:sz w:val="24"/>
      <w:szCs w:val="24"/>
      <w:lang w:val="en-US" w:eastAsia="en-US"/>
    </w:rPr>
  </w:style>
  <w:style w:type="character" w:styleId="a3">
    <w:name w:val="Hyperlink"/>
    <w:basedOn w:val="a0"/>
    <w:uiPriority w:val="99"/>
    <w:semiHidden/>
    <w:rsid w:val="008765B3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17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7194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customStyle="1" w:styleId="a6">
    <w:name w:val="Основной текст Знак"/>
    <w:basedOn w:val="a0"/>
    <w:link w:val="a7"/>
    <w:uiPriority w:val="99"/>
    <w:locked/>
    <w:rsid w:val="008765B3"/>
    <w:rPr>
      <w:rFonts w:cs="Times New Roman"/>
      <w:kern w:val="28"/>
      <w:sz w:val="22"/>
      <w:szCs w:val="22"/>
      <w:lang w:val="en-US" w:eastAsia="en-US"/>
    </w:rPr>
  </w:style>
  <w:style w:type="paragraph" w:styleId="a7">
    <w:name w:val="Body Text"/>
    <w:basedOn w:val="a"/>
    <w:link w:val="a6"/>
    <w:uiPriority w:val="99"/>
    <w:rsid w:val="008765B3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basedOn w:val="a0"/>
    <w:uiPriority w:val="99"/>
    <w:semiHidden/>
    <w:rsid w:val="000D5875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8765B3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0D5875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8765B3"/>
    <w:pPr>
      <w:spacing w:after="240" w:line="320" w:lineRule="atLeast"/>
    </w:pPr>
    <w:rPr>
      <w:rFonts w:ascii="Arial" w:hAnsi="Arial" w:cs="Arial"/>
      <w:i/>
      <w:spacing w:val="-5"/>
      <w:lang w:val="en-US" w:eastAsia="en-US"/>
    </w:rPr>
  </w:style>
  <w:style w:type="paragraph" w:customStyle="1" w:styleId="a8">
    <w:name w:val="Адрес"/>
    <w:basedOn w:val="a"/>
    <w:uiPriority w:val="99"/>
    <w:rsid w:val="008765B3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9">
    <w:name w:val="Ключевая фраза"/>
    <w:uiPriority w:val="99"/>
    <w:rsid w:val="008765B3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8765B3"/>
    <w:pPr>
      <w:jc w:val="center"/>
    </w:pPr>
    <w:rPr>
      <w:rFonts w:ascii="Arial" w:hAnsi="Arial" w:cs="Arial"/>
      <w:kern w:val="28"/>
      <w:lang w:val="en-US" w:eastAsia="en-US"/>
    </w:rPr>
  </w:style>
  <w:style w:type="paragraph" w:customStyle="1" w:styleId="aa">
    <w:name w:val="Текст заголовка"/>
    <w:basedOn w:val="a"/>
    <w:uiPriority w:val="99"/>
    <w:rsid w:val="008765B3"/>
    <w:pPr>
      <w:spacing w:after="0" w:line="240" w:lineRule="auto"/>
      <w:jc w:val="center"/>
    </w:pPr>
    <w:rPr>
      <w:rFonts w:ascii="Arial" w:hAnsi="Arial" w:cs="Arial"/>
      <w:i/>
      <w:color w:val="auto"/>
    </w:rPr>
  </w:style>
  <w:style w:type="paragraph" w:customStyle="1" w:styleId="ab">
    <w:name w:val="Название организации"/>
    <w:next w:val="a"/>
    <w:uiPriority w:val="99"/>
    <w:rsid w:val="008765B3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/>
    </w:rPr>
  </w:style>
  <w:style w:type="paragraph" w:styleId="ac">
    <w:name w:val="Normal (Web)"/>
    <w:basedOn w:val="a"/>
    <w:uiPriority w:val="99"/>
    <w:semiHidden/>
    <w:unhideWhenUsed/>
    <w:rsid w:val="00FB6D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ais.rkn.gov.ru/feedback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eais.rkn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kn.gov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em1\AppData\Roaming\Microsoft\&#1064;&#1072;&#1073;&#1083;&#1086;&#1085;&#1099;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52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Priem1</dc:creator>
  <cp:lastModifiedBy>79028</cp:lastModifiedBy>
  <cp:revision>5</cp:revision>
  <cp:lastPrinted>2020-10-29T12:56:00Z</cp:lastPrinted>
  <dcterms:created xsi:type="dcterms:W3CDTF">2020-10-29T13:12:00Z</dcterms:created>
  <dcterms:modified xsi:type="dcterms:W3CDTF">2020-12-03T08:14:00Z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